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4AFA" w:rsidRPr="00E32C5E" w:rsidRDefault="00394AFA" w:rsidP="00E24B49">
      <w:pPr>
        <w:jc w:val="center"/>
        <w:rPr>
          <w:rFonts w:ascii="Times New Roman" w:hAnsi="Times New Roman"/>
          <w:sz w:val="24"/>
          <w:szCs w:val="24"/>
        </w:rPr>
      </w:pPr>
      <w:r w:rsidRPr="00E32C5E">
        <w:rPr>
          <w:rFonts w:ascii="Times New Roman" w:hAnsi="Times New Roman"/>
          <w:bCs/>
          <w:sz w:val="24"/>
          <w:szCs w:val="24"/>
        </w:rPr>
        <w:t>Supplemental S7 NL-VS-L1 GO Enrichment (Cellular Component)</w:t>
      </w:r>
    </w:p>
    <w:p w:rsidR="00394AFA" w:rsidRDefault="00394AFA" w:rsidP="00323B43"/>
    <w:tbl>
      <w:tblPr>
        <w:tblW w:w="5000" w:type="pct"/>
        <w:tblBorders>
          <w:top w:val="single" w:sz="24" w:space="0" w:color="009933"/>
          <w:bottom w:val="single" w:sz="24" w:space="0" w:color="009933"/>
        </w:tblBorders>
        <w:tblCellMar>
          <w:top w:w="15" w:type="dxa"/>
          <w:left w:w="15" w:type="dxa"/>
          <w:bottom w:w="15" w:type="dxa"/>
          <w:right w:w="15" w:type="dxa"/>
        </w:tblCellMar>
        <w:tblLook w:val="00A0"/>
      </w:tblPr>
      <w:tblGrid>
        <w:gridCol w:w="520"/>
        <w:gridCol w:w="1390"/>
        <w:gridCol w:w="2098"/>
        <w:gridCol w:w="1247"/>
        <w:gridCol w:w="1021"/>
        <w:gridCol w:w="1063"/>
        <w:gridCol w:w="1117"/>
      </w:tblGrid>
      <w:tr w:rsidR="00394AFA" w:rsidRPr="0090706F" w:rsidTr="00A830CB">
        <w:tc>
          <w:tcPr>
            <w:tcW w:w="235" w:type="pct"/>
            <w:tcBorders>
              <w:top w:val="single" w:sz="24" w:space="0" w:color="009933"/>
              <w:bottom w:val="single" w:sz="12" w:space="0" w:color="009933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b/>
                <w:bCs/>
                <w:sz w:val="21"/>
                <w:szCs w:val="21"/>
              </w:rPr>
            </w:pPr>
          </w:p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b/>
                <w:bCs/>
                <w:sz w:val="21"/>
                <w:szCs w:val="21"/>
              </w:rPr>
            </w:pPr>
          </w:p>
        </w:tc>
        <w:tc>
          <w:tcPr>
            <w:tcW w:w="822" w:type="pct"/>
            <w:tcBorders>
              <w:top w:val="single" w:sz="24" w:space="0" w:color="009933"/>
              <w:bottom w:val="single" w:sz="12" w:space="0" w:color="009933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b/>
                <w:bCs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b/>
                <w:bCs/>
                <w:sz w:val="21"/>
                <w:szCs w:val="21"/>
              </w:rPr>
              <w:t>GO ID</w:t>
            </w:r>
          </w:p>
        </w:tc>
        <w:tc>
          <w:tcPr>
            <w:tcW w:w="1313" w:type="pct"/>
            <w:tcBorders>
              <w:top w:val="single" w:sz="24" w:space="0" w:color="009933"/>
              <w:bottom w:val="single" w:sz="12" w:space="0" w:color="009933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b/>
                <w:bCs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b/>
                <w:bCs/>
                <w:sz w:val="21"/>
                <w:szCs w:val="21"/>
              </w:rPr>
              <w:t>Description</w:t>
            </w:r>
          </w:p>
        </w:tc>
        <w:tc>
          <w:tcPr>
            <w:tcW w:w="737" w:type="pct"/>
            <w:tcBorders>
              <w:top w:val="single" w:sz="24" w:space="0" w:color="009933"/>
              <w:bottom w:val="single" w:sz="12" w:space="0" w:color="009933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b/>
                <w:bCs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b/>
                <w:bCs/>
                <w:sz w:val="21"/>
                <w:szCs w:val="21"/>
              </w:rPr>
              <w:t>GeneRatio (682)</w:t>
            </w:r>
          </w:p>
        </w:tc>
        <w:tc>
          <w:tcPr>
            <w:tcW w:w="604" w:type="pct"/>
            <w:tcBorders>
              <w:top w:val="single" w:sz="24" w:space="0" w:color="009933"/>
              <w:bottom w:val="single" w:sz="12" w:space="0" w:color="009933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b/>
                <w:bCs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b/>
                <w:bCs/>
                <w:sz w:val="21"/>
                <w:szCs w:val="21"/>
              </w:rPr>
              <w:t>BgRatio (1849)</w:t>
            </w:r>
          </w:p>
        </w:tc>
        <w:tc>
          <w:tcPr>
            <w:tcW w:w="629" w:type="pct"/>
            <w:tcBorders>
              <w:top w:val="single" w:sz="24" w:space="0" w:color="009933"/>
              <w:bottom w:val="single" w:sz="12" w:space="0" w:color="009933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b/>
                <w:bCs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b/>
                <w:bCs/>
                <w:sz w:val="21"/>
                <w:szCs w:val="21"/>
              </w:rPr>
              <w:t>pvalue</w:t>
            </w:r>
          </w:p>
        </w:tc>
        <w:tc>
          <w:tcPr>
            <w:tcW w:w="660" w:type="pct"/>
            <w:tcBorders>
              <w:top w:val="single" w:sz="24" w:space="0" w:color="009933"/>
              <w:bottom w:val="single" w:sz="12" w:space="0" w:color="009933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b/>
                <w:bCs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b/>
                <w:bCs/>
                <w:sz w:val="21"/>
                <w:szCs w:val="21"/>
              </w:rPr>
              <w:t>p.adjust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" w:anchor="gene1" w:tooltip="click to view genes" w:history="1">
              <w:r w:rsidRPr="00E24B49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GO:0044436</w:t>
              </w:r>
            </w:hyperlink>
          </w:p>
        </w:tc>
        <w:tc>
          <w:tcPr>
            <w:tcW w:w="1313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thylakoid part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29 (4.25%)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43 (2.33%)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color w:val="FF0000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color w:val="FF0000"/>
                <w:sz w:val="21"/>
                <w:szCs w:val="21"/>
              </w:rPr>
              <w:t>0.000038</w:t>
            </w:r>
          </w:p>
        </w:tc>
        <w:tc>
          <w:tcPr>
            <w:tcW w:w="660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b/>
                <w:bCs/>
                <w:color w:val="FF0000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b/>
                <w:bCs/>
                <w:color w:val="FF0000"/>
                <w:sz w:val="21"/>
                <w:szCs w:val="21"/>
              </w:rPr>
              <w:t>0.004756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2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" w:anchor="gene2" w:tooltip="click to view genes" w:history="1">
              <w:r w:rsidRPr="00E24B49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GO:0009521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photosystem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24 (3.52%)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34 (1.84%)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color w:val="FF0000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color w:val="FF0000"/>
                <w:sz w:val="21"/>
                <w:szCs w:val="21"/>
              </w:rPr>
              <w:t>0.000059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b/>
                <w:bCs/>
                <w:color w:val="FF0000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b/>
                <w:bCs/>
                <w:color w:val="FF0000"/>
                <w:sz w:val="21"/>
                <w:szCs w:val="21"/>
              </w:rPr>
              <w:t>0.004756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3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" w:anchor="gene3" w:tooltip="click to view genes" w:history="1">
              <w:r w:rsidRPr="00E24B49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GO:0098796</w:t>
              </w:r>
            </w:hyperlink>
          </w:p>
        </w:tc>
        <w:tc>
          <w:tcPr>
            <w:tcW w:w="1313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membrane protein complex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39 (5.72%)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65 (3.52%)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color w:val="FF0000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color w:val="FF0000"/>
                <w:sz w:val="21"/>
                <w:szCs w:val="21"/>
              </w:rPr>
              <w:t>0.000098</w:t>
            </w:r>
          </w:p>
        </w:tc>
        <w:tc>
          <w:tcPr>
            <w:tcW w:w="660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b/>
                <w:bCs/>
                <w:color w:val="FF0000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b/>
                <w:bCs/>
                <w:color w:val="FF0000"/>
                <w:sz w:val="21"/>
                <w:szCs w:val="21"/>
              </w:rPr>
              <w:t>0.005174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4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" w:anchor="gene4" w:tooltip="click to view genes" w:history="1">
              <w:r w:rsidRPr="00E24B49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GO:0034357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photosynthetic membrane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25 (3.67%)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37 (2%)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color w:val="FF0000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color w:val="FF0000"/>
                <w:sz w:val="21"/>
                <w:szCs w:val="21"/>
              </w:rPr>
              <w:t>0.000128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b/>
                <w:bCs/>
                <w:color w:val="FF0000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b/>
                <w:bCs/>
                <w:color w:val="FF0000"/>
                <w:sz w:val="21"/>
                <w:szCs w:val="21"/>
              </w:rPr>
              <w:t>0.005174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5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" w:anchor="gene5" w:tooltip="click to view genes" w:history="1">
              <w:r w:rsidRPr="00E24B49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GO:0009579</w:t>
              </w:r>
            </w:hyperlink>
          </w:p>
        </w:tc>
        <w:tc>
          <w:tcPr>
            <w:tcW w:w="1313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thylakoid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52 (7.62%)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96 (5.19%)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color w:val="FF0000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color w:val="FF0000"/>
                <w:sz w:val="21"/>
                <w:szCs w:val="21"/>
              </w:rPr>
              <w:t>0.000298</w:t>
            </w:r>
          </w:p>
        </w:tc>
        <w:tc>
          <w:tcPr>
            <w:tcW w:w="660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b/>
                <w:bCs/>
                <w:color w:val="FF0000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b/>
                <w:bCs/>
                <w:color w:val="FF0000"/>
                <w:sz w:val="21"/>
                <w:szCs w:val="21"/>
              </w:rPr>
              <w:t>0.009647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6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" w:anchor="gene6" w:tooltip="click to view genes" w:history="1">
              <w:r w:rsidRPr="00E24B49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GO:0043234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protein complex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79 (11.58%)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162 (8.76%)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color w:val="FF0000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color w:val="FF0000"/>
                <w:sz w:val="21"/>
                <w:szCs w:val="21"/>
              </w:rPr>
              <w:t>0.000806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b/>
                <w:bCs/>
                <w:color w:val="FF0000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b/>
                <w:bCs/>
                <w:color w:val="FF0000"/>
                <w:sz w:val="21"/>
                <w:szCs w:val="21"/>
              </w:rPr>
              <w:t>0.021773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7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0" w:anchor="gene7" w:tooltip="click to view genes" w:history="1">
              <w:r w:rsidRPr="00E24B49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GO:0044425</w:t>
              </w:r>
            </w:hyperlink>
          </w:p>
        </w:tc>
        <w:tc>
          <w:tcPr>
            <w:tcW w:w="1313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membrane part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213 (31.23%)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503 (27.2%)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color w:val="FF0000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color w:val="FF0000"/>
                <w:sz w:val="21"/>
                <w:szCs w:val="21"/>
              </w:rPr>
              <w:t>0.001823</w:t>
            </w:r>
          </w:p>
        </w:tc>
        <w:tc>
          <w:tcPr>
            <w:tcW w:w="660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b/>
                <w:bCs/>
                <w:color w:val="FF0000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b/>
                <w:bCs/>
                <w:color w:val="FF0000"/>
                <w:sz w:val="21"/>
                <w:szCs w:val="21"/>
              </w:rPr>
              <w:t>0.042187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8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1" w:anchor="gene8" w:tooltip="click to view genes" w:history="1">
              <w:r w:rsidRPr="00E24B49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GO:0031976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plastid thylakoid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35 (5.13%)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65 (3.52%)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color w:val="FF0000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color w:val="FF0000"/>
                <w:sz w:val="21"/>
                <w:szCs w:val="21"/>
              </w:rPr>
              <w:t>0.003381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0.066091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9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2" w:anchor="gene9" w:tooltip="click to view genes" w:history="1">
              <w:r w:rsidRPr="00E24B49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GO:0005856</w:t>
              </w:r>
            </w:hyperlink>
          </w:p>
        </w:tc>
        <w:tc>
          <w:tcPr>
            <w:tcW w:w="1313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cytoskeleton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34 (4.99%)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63 (3.41%)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color w:val="FF0000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color w:val="FF0000"/>
                <w:sz w:val="21"/>
                <w:szCs w:val="21"/>
              </w:rPr>
              <w:t>0.003672</w:t>
            </w:r>
          </w:p>
        </w:tc>
        <w:tc>
          <w:tcPr>
            <w:tcW w:w="660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0.066091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10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3" w:anchor="gene10" w:tooltip="click to view genes" w:history="1">
              <w:r w:rsidRPr="00E24B49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GO:0031984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organelle subcompartment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35 (5.13%)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66 (3.57%)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color w:val="FF0000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color w:val="FF0000"/>
                <w:sz w:val="21"/>
                <w:szCs w:val="21"/>
              </w:rPr>
              <w:t>0.004714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0.076369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11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4" w:anchor="gene11" w:tooltip="click to view genes" w:history="1">
              <w:r w:rsidRPr="00E24B49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GO:0015630</w:t>
              </w:r>
            </w:hyperlink>
          </w:p>
        </w:tc>
        <w:tc>
          <w:tcPr>
            <w:tcW w:w="1313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microtubule cytoskeleton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29 (4.25%)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53 (2.87%)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color w:val="FF0000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color w:val="FF0000"/>
                <w:sz w:val="21"/>
                <w:szCs w:val="21"/>
              </w:rPr>
              <w:t>0.005512</w:t>
            </w:r>
          </w:p>
        </w:tc>
        <w:tc>
          <w:tcPr>
            <w:tcW w:w="660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0.081183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12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5" w:anchor="gene12" w:tooltip="click to view genes" w:history="1">
              <w:r w:rsidRPr="00E24B49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GO:0032991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macromolecular complex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174 (25.51%)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417 (22.55%)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color w:val="FF0000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color w:val="FF0000"/>
                <w:sz w:val="21"/>
                <w:szCs w:val="21"/>
              </w:rPr>
              <w:t>0.011886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0.160464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13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6" w:anchor="gene13" w:tooltip="click to view genes" w:history="1">
              <w:r w:rsidRPr="00E24B49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GO:0016020</w:t>
              </w:r>
            </w:hyperlink>
          </w:p>
        </w:tc>
        <w:tc>
          <w:tcPr>
            <w:tcW w:w="1313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membrane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305 (44.72%)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770 (41.64%)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color w:val="FF0000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color w:val="FF0000"/>
                <w:sz w:val="21"/>
                <w:szCs w:val="21"/>
              </w:rPr>
              <w:t>0.022679</w:t>
            </w:r>
          </w:p>
        </w:tc>
        <w:tc>
          <w:tcPr>
            <w:tcW w:w="660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0.273825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14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7" w:anchor="gene14" w:tooltip="click to view genes" w:history="1">
              <w:r w:rsidRPr="00E24B49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GO:0043228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non-membrane-bounded organelle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94 (13.78%)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218 (11.79%)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color w:val="FF0000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color w:val="FF0000"/>
                <w:sz w:val="21"/>
                <w:szCs w:val="21"/>
              </w:rPr>
              <w:t>0.025919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0.273825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15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8" w:anchor="gene15" w:tooltip="click to view genes" w:history="1">
              <w:r w:rsidRPr="00E24B49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GO:0043232</w:t>
              </w:r>
            </w:hyperlink>
          </w:p>
        </w:tc>
        <w:tc>
          <w:tcPr>
            <w:tcW w:w="1313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intracellular non-membrane-bounded organelle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94 (13.78%)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218 (11.79%)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color w:val="FF0000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color w:val="FF0000"/>
                <w:sz w:val="21"/>
                <w:szCs w:val="21"/>
              </w:rPr>
              <w:t>0.025919</w:t>
            </w:r>
          </w:p>
        </w:tc>
        <w:tc>
          <w:tcPr>
            <w:tcW w:w="660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0.273825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16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9" w:anchor="gene16" w:tooltip="click to view genes" w:history="1">
              <w:r w:rsidRPr="00E24B49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GO:0015935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small ribosomal subunit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17 (2.49%)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31 (1.68%)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color w:val="FF0000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color w:val="FF0000"/>
                <w:sz w:val="21"/>
                <w:szCs w:val="21"/>
              </w:rPr>
              <w:t>0.030421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0.273825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17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0" w:anchor="gene17" w:tooltip="click to view genes" w:history="1">
              <w:r w:rsidRPr="00E24B49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GO:0044430</w:t>
              </w:r>
            </w:hyperlink>
          </w:p>
        </w:tc>
        <w:tc>
          <w:tcPr>
            <w:tcW w:w="1313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cytoskeletal part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17 (2.49%)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31 (1.68%)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color w:val="FF0000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color w:val="FF0000"/>
                <w:sz w:val="21"/>
                <w:szCs w:val="21"/>
              </w:rPr>
              <w:t>0.030421</w:t>
            </w:r>
          </w:p>
        </w:tc>
        <w:tc>
          <w:tcPr>
            <w:tcW w:w="660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0.273825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18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1" w:anchor="gene18" w:tooltip="click to view genes" w:history="1">
              <w:r w:rsidRPr="00E24B49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GO:0031224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intrinsic component of membrane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171 (25.07%)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418 (22.61%)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color w:val="FF0000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color w:val="FF0000"/>
                <w:sz w:val="21"/>
                <w:szCs w:val="21"/>
              </w:rPr>
              <w:t>0.030432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0.273825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19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2" w:anchor="gene19" w:tooltip="click to view genes" w:history="1">
              <w:r w:rsidRPr="00E24B49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GO:0009507</w:t>
              </w:r>
            </w:hyperlink>
          </w:p>
        </w:tc>
        <w:tc>
          <w:tcPr>
            <w:tcW w:w="1313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chloroplast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29 (4.25%)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59 (3.19%)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color w:val="FF0000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color w:val="FF0000"/>
                <w:sz w:val="21"/>
                <w:szCs w:val="21"/>
              </w:rPr>
              <w:t>0.033806</w:t>
            </w:r>
          </w:p>
        </w:tc>
        <w:tc>
          <w:tcPr>
            <w:tcW w:w="660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0.273825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20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3" w:anchor="gene20" w:tooltip="click to view genes" w:history="1">
              <w:r w:rsidRPr="00E24B49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GO:0044434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chloroplast part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29 (4.25%)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59 (3.19%)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color w:val="FF0000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color w:val="FF0000"/>
                <w:sz w:val="21"/>
                <w:szCs w:val="21"/>
              </w:rPr>
              <w:t>0.033806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0.273825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21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4" w:anchor="gene21" w:tooltip="click to view genes" w:history="1">
              <w:r w:rsidRPr="00E24B49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GO:0005911</w:t>
              </w:r>
            </w:hyperlink>
          </w:p>
        </w:tc>
        <w:tc>
          <w:tcPr>
            <w:tcW w:w="1313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cell-cell junction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45 (6.6%)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98 (5.3%)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color w:val="FF0000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color w:val="FF0000"/>
                <w:sz w:val="21"/>
                <w:szCs w:val="21"/>
              </w:rPr>
              <w:t>0.037377</w:t>
            </w:r>
          </w:p>
        </w:tc>
        <w:tc>
          <w:tcPr>
            <w:tcW w:w="660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0.288337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22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5" w:anchor="gene22" w:tooltip="click to view genes" w:history="1">
              <w:r w:rsidRPr="00E24B49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GO:0030054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cell junction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45 (6.6%)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99 (5.35%)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color w:val="FF0000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color w:val="FF0000"/>
                <w:sz w:val="21"/>
                <w:szCs w:val="21"/>
              </w:rPr>
              <w:t>0.044903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0.330646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23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6" w:anchor="gene23" w:tooltip="click to view genes" w:history="1">
              <w:r w:rsidRPr="00E24B49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GO:0030312</w:t>
              </w:r>
            </w:hyperlink>
          </w:p>
        </w:tc>
        <w:tc>
          <w:tcPr>
            <w:tcW w:w="1313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external encapsulating structure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33 (4.84%)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70 (3.79%)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color w:val="FF0000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color w:val="FF0000"/>
                <w:sz w:val="21"/>
                <w:szCs w:val="21"/>
              </w:rPr>
              <w:t>0.047218</w:t>
            </w:r>
          </w:p>
        </w:tc>
        <w:tc>
          <w:tcPr>
            <w:tcW w:w="660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0.332578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24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7" w:anchor="gene24" w:tooltip="click to view genes" w:history="1">
              <w:r w:rsidRPr="00E24B49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GO:0044427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chromosomal part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3 (0.44%)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3 (0.16%)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0.050042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0.337783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25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8" w:anchor="gene25" w:tooltip="click to view genes" w:history="1">
              <w:r w:rsidRPr="00E24B49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GO:0009534</w:t>
              </w:r>
            </w:hyperlink>
          </w:p>
        </w:tc>
        <w:tc>
          <w:tcPr>
            <w:tcW w:w="1313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chloroplast thylakoid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22 (3.23%)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45 (2.43%)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0.064245</w:t>
            </w:r>
          </w:p>
        </w:tc>
        <w:tc>
          <w:tcPr>
            <w:tcW w:w="660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0.404855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26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9" w:anchor="gene26" w:tooltip="click to view genes" w:history="1">
              <w:r w:rsidRPr="00E24B49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GO:0009522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photosystem I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4 (0.59%)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5 (0.27%)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0.064977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0.404855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27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0" w:anchor="gene27" w:tooltip="click to view genes" w:history="1">
              <w:r w:rsidRPr="00E24B49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GO:0071944</w:t>
              </w:r>
            </w:hyperlink>
          </w:p>
        </w:tc>
        <w:tc>
          <w:tcPr>
            <w:tcW w:w="1313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cell periphery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35 (5.13%)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78 (4.22%)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0.085818</w:t>
            </w:r>
          </w:p>
        </w:tc>
        <w:tc>
          <w:tcPr>
            <w:tcW w:w="660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0.514906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28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1" w:anchor="gene28" w:tooltip="click to view genes" w:history="1">
              <w:r w:rsidRPr="00E24B49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GO:0005875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microtubule associated complex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12 (1.76%)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23 (1.24%)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0.096358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0.550488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29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2" w:anchor="gene29" w:tooltip="click to view genes" w:history="1">
              <w:r w:rsidRPr="00E24B49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GO:0005618</w:t>
              </w:r>
            </w:hyperlink>
          </w:p>
        </w:tc>
        <w:tc>
          <w:tcPr>
            <w:tcW w:w="1313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cell wall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7 (1.03%)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12 (0.65%)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0.108202</w:t>
            </w:r>
          </w:p>
        </w:tc>
        <w:tc>
          <w:tcPr>
            <w:tcW w:w="660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0.550488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30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3" w:anchor="gene30" w:tooltip="click to view genes" w:history="1">
              <w:r w:rsidRPr="00E24B49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GO:0030117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membrane coat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5 (0.73%)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8 (0.43%)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0.128742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0.550488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31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4" w:anchor="gene31" w:tooltip="click to view genes" w:history="1">
              <w:r w:rsidRPr="00E24B49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GO:0048475</w:t>
              </w:r>
            </w:hyperlink>
          </w:p>
        </w:tc>
        <w:tc>
          <w:tcPr>
            <w:tcW w:w="1313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coated membrane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5 (0.73%)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8 (0.43%)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0.128742</w:t>
            </w:r>
          </w:p>
        </w:tc>
        <w:tc>
          <w:tcPr>
            <w:tcW w:w="660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0.550488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32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5" w:anchor="gene32" w:tooltip="click to view genes" w:history="1">
              <w:r w:rsidRPr="00E24B49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GO:0000785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chromatin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2 (0.29%)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2 (0.11%)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0.135923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0.550488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33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6" w:anchor="gene33" w:tooltip="click to view genes" w:history="1">
              <w:r w:rsidRPr="00E24B49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GO:0016323</w:t>
              </w:r>
            </w:hyperlink>
          </w:p>
        </w:tc>
        <w:tc>
          <w:tcPr>
            <w:tcW w:w="1313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basolateral plasma membrane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2 (0.29%)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2 (0.11%)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0.135923</w:t>
            </w:r>
          </w:p>
        </w:tc>
        <w:tc>
          <w:tcPr>
            <w:tcW w:w="660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0.550488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34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7" w:anchor="gene34" w:tooltip="click to view genes" w:history="1">
              <w:r w:rsidRPr="00E24B49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GO:0030120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vesicle coat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2 (0.29%)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2 (0.11%)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0.135923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0.550488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35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8" w:anchor="gene35" w:tooltip="click to view genes" w:history="1">
              <w:r w:rsidRPr="00E24B49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GO:0031012</w:t>
              </w:r>
            </w:hyperlink>
          </w:p>
        </w:tc>
        <w:tc>
          <w:tcPr>
            <w:tcW w:w="1313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extracellular matrix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2 (0.29%)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2 (0.11%)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0.135923</w:t>
            </w:r>
          </w:p>
        </w:tc>
        <w:tc>
          <w:tcPr>
            <w:tcW w:w="660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0.550488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36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9" w:anchor="gene36" w:tooltip="click to view genes" w:history="1">
              <w:r w:rsidRPr="00E24B49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GO:0043667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pollen wall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2 (0.29%)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2 (0.11%)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0.135923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0.550488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37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0" w:anchor="gene37" w:tooltip="click to view genes" w:history="1">
              <w:r w:rsidRPr="00E24B49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GO:0043668</w:t>
              </w:r>
            </w:hyperlink>
          </w:p>
        </w:tc>
        <w:tc>
          <w:tcPr>
            <w:tcW w:w="1313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exine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2 (0.29%)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2 (0.11%)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0.135923</w:t>
            </w:r>
          </w:p>
        </w:tc>
        <w:tc>
          <w:tcPr>
            <w:tcW w:w="660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0.550488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38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1" w:anchor="gene38" w:tooltip="click to view genes" w:history="1">
              <w:r w:rsidRPr="00E24B49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GO:0043673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sexine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2 (0.29%)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2 (0.11%)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0.135923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0.550488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39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2" w:anchor="gene39" w:tooltip="click to view genes" w:history="1">
              <w:r w:rsidRPr="00E24B49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GO:0044420</w:t>
              </w:r>
            </w:hyperlink>
          </w:p>
        </w:tc>
        <w:tc>
          <w:tcPr>
            <w:tcW w:w="1313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extracellular matrix component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2 (0.29%)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2 (0.11%)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0.135923</w:t>
            </w:r>
          </w:p>
        </w:tc>
        <w:tc>
          <w:tcPr>
            <w:tcW w:w="660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0.550488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40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3" w:anchor="gene40" w:tooltip="click to view genes" w:history="1">
              <w:r w:rsidRPr="00E24B49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GO:0098590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plasma membrane region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2 (0.29%)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2 (0.11%)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0.135923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0.550488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41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4" w:anchor="gene41" w:tooltip="click to view genes" w:history="1">
              <w:r w:rsidRPr="00E24B49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GO:0030964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NADH dehydrogenase complex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3 (0.44%)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4 (0.22%)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0.144948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0.559086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42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5" w:anchor="gene42" w:tooltip="click to view genes" w:history="1">
              <w:r w:rsidRPr="00E24B49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GO:1990204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oxidoreductase complex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3 (0.44%)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4 (0.22%)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0.144948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0.559086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43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6" w:anchor="gene43" w:tooltip="click to view genes" w:history="1">
              <w:r w:rsidRPr="00E24B49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GO:0009523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photosystem II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7 (1.03%)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13 (0.7%)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0.162372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0.611728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44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7" w:anchor="gene44" w:tooltip="click to view genes" w:history="1">
              <w:r w:rsidRPr="00E24B49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GO:0015629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actin cytoskeleton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5 (0.73%)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9 (0.49%)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0.204551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0.753121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45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8" w:anchor="gene45" w:tooltip="click to view genes" w:history="1">
              <w:r w:rsidRPr="00E24B49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GO:0000502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proteasome complex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4 (0.59%)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7 (0.38%)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0.231666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0.833998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46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9" w:anchor="gene46" w:tooltip="click to view genes" w:history="1">
              <w:r w:rsidRPr="00E24B49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GO:0019012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virion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8 (1.17%)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17 (0.92%)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0.263454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0.894057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47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0" w:anchor="gene47" w:tooltip="click to view genes" w:history="1">
              <w:r w:rsidRPr="00E24B49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GO:0044423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virion part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8 (1.17%)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17 (0.92%)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0.263454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0.894057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48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1" w:anchor="gene48" w:tooltip="click to view genes" w:history="1">
              <w:r w:rsidRPr="00E24B49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GO:0033176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proton-transporting V-type ATPase complex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3 (0.44%)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5 (0.27%)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0.264906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0.894057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49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2" w:anchor="gene49" w:tooltip="click to view genes" w:history="1">
              <w:r w:rsidRPr="00E24B49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GO:0044391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ribosomal subunit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34 (4.99%)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84 (4.54%)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0.278172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0.919671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50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3" w:anchor="gene50" w:tooltip="click to view genes" w:history="1">
              <w:r w:rsidRPr="00E24B49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GO:0098589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membrane region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2 (0.29%)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3 (0.16%)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0.307685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0.996898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51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4" w:anchor="gene51" w:tooltip="click to view genes" w:history="1">
              <w:r w:rsidRPr="00E24B49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GO:0005694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chromosome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4 (0.59%)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8 (0.43%)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0.334590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0.999621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52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5" w:anchor="gene52" w:tooltip="click to view genes" w:history="1">
              <w:r w:rsidRPr="00E24B49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GO:0009570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chloroplast stroma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4 (0.59%)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8 (0.43%)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0.334590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0.999621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53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6" w:anchor="gene53" w:tooltip="click to view genes" w:history="1">
              <w:r w:rsidRPr="00E24B49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GO:0019028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viral capsid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6 (0.88%)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13 (0.7%)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0.335153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0.999621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54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7" w:anchor="gene54" w:tooltip="click to view genes" w:history="1">
              <w:r w:rsidRPr="00E24B49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GO:0000808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origin recognition complex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 (0.15%)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 (0.05%)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0.368848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0.999621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55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8" w:anchor="gene55" w:tooltip="click to view genes" w:history="1">
              <w:r w:rsidRPr="00E24B49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GO:0005774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vacuolar membrane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 (0.15%)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 (0.05%)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0.368848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0.999621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56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9" w:anchor="gene56" w:tooltip="click to view genes" w:history="1">
              <w:r w:rsidRPr="00E24B49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GO:0031225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anchored component of membrane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 (0.15%)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 (0.05%)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0.368848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0.999621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57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0" w:anchor="gene57" w:tooltip="click to view genes" w:history="1">
              <w:r w:rsidRPr="00E24B49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GO:0032300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mismatch repair complex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 (0.15%)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 (0.05%)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0.368848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0.999621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58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1" w:anchor="gene58" w:tooltip="click to view genes" w:history="1">
              <w:r w:rsidRPr="00E24B49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GO:1990391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DNA repair complex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 (0.15%)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 (0.05%)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0.368848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0.999621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59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2" w:anchor="gene59" w:tooltip="click to view genes" w:history="1">
              <w:r w:rsidRPr="00E24B49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GO:0044435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plastid part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62 (9.09%)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162 (8.76%)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0.380850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0.999621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60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3" w:anchor="gene60" w:tooltip="click to view genes" w:history="1">
              <w:r w:rsidRPr="00E24B49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GO:0044455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mitochondrial membrane part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5 (0.73%)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11 (0.59%)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0.381631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0.999621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61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4" w:anchor="gene61" w:tooltip="click to view genes" w:history="1">
              <w:r w:rsidRPr="00E24B49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GO:0005576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extracellular region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21 (3.08%)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53 (2.87%)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0.387663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0.999621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62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5" w:anchor="gene62" w:tooltip="click to view genes" w:history="1">
              <w:r w:rsidRPr="00E24B49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GO:0030119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AP-type membrane coat adaptor complex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3 (0.44%)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6 (0.32%)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0.391217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0.999621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63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6" w:anchor="gene63" w:tooltip="click to view genes" w:history="1">
              <w:r w:rsidRPr="00E24B49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GO:0070993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translation preinitiation complex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3 (0.44%)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6 (0.32%)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0.391217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0.999621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64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7" w:anchor="gene64" w:tooltip="click to view genes" w:history="1">
              <w:r w:rsidRPr="00E24B49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GO:0031974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membrane-enclosed lumen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33 (4.84%)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86 (4.65%)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0.425838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0.999621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65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8" w:anchor="gene65" w:tooltip="click to view genes" w:history="1">
              <w:r w:rsidRPr="00E24B49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GO:0031981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nuclear lumen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33 (4.84%)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86 (4.65%)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0.425838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0.999621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66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9" w:anchor="gene66" w:tooltip="click to view genes" w:history="1">
              <w:r w:rsidRPr="00E24B49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GO:0043233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organelle lumen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33 (4.84%)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86 (4.65%)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0.425838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0.999621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67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0" w:anchor="gene67" w:tooltip="click to view genes" w:history="1">
              <w:r w:rsidRPr="00E24B49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GO:0070013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intracellular organelle lumen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33 (4.84%)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86 (4.65%)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0.425838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0.999621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68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1" w:anchor="gene68" w:tooltip="click to view genes" w:history="1">
              <w:r w:rsidRPr="00E24B49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GO:0005746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mitochondrial respiratory chain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4 (0.59%)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9 (0.49%)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0.438621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0.999621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69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2" w:anchor="gene69" w:tooltip="click to view genes" w:history="1">
              <w:r w:rsidRPr="00E24B49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GO:0070469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respiratory chain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4 (0.59%)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9 (0.49%)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0.438621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0.999621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70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3" w:anchor="gene70" w:tooltip="click to view genes" w:history="1">
              <w:r w:rsidRPr="00E24B49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GO:0044437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vacuolar part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17 (2.49%)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44 (2.38%)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0.460711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0.999621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71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4" w:anchor="gene71" w:tooltip="click to view genes" w:history="1">
              <w:r w:rsidRPr="00E24B49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GO:0005777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peroxisome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2 (0.29%)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4 (0.22%)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0.470421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0.999621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72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5" w:anchor="gene72" w:tooltip="click to view genes" w:history="1">
              <w:r w:rsidRPr="00E24B49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GO:0031968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organelle outer membrane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2 (0.29%)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4 (0.22%)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0.470421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0.999621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73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6" w:anchor="gene73" w:tooltip="click to view genes" w:history="1">
              <w:r w:rsidRPr="00E24B49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GO:0036338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viral membrane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2 (0.29%)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4 (0.22%)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0.470421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0.999621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74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7" w:anchor="gene74" w:tooltip="click to view genes" w:history="1">
              <w:r w:rsidRPr="00E24B49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GO:0005886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plasma membrane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3 (0.44%)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7 (0.38%)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0.510880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0.999621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75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8" w:anchor="gene75" w:tooltip="click to view genes" w:history="1">
              <w:r w:rsidRPr="00E24B49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GO:0044459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plasma membrane part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3 (0.44%)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7 (0.38%)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0.510880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0.999621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76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9" w:anchor="gene76" w:tooltip="click to view genes" w:history="1">
              <w:r w:rsidRPr="00E24B49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GO:0009532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plastid stroma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28 (4.11%)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75 (4.06%)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0.511991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0.999621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77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0" w:anchor="gene77" w:tooltip="click to view genes" w:history="1">
              <w:r w:rsidRPr="00E24B49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GO:0098805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whole membrane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7 (1.03%)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18 (0.97%)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0.518544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0.999621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78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1" w:anchor="gene78" w:tooltip="click to view genes" w:history="1">
              <w:r w:rsidRPr="00E24B49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GO:0042579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microbody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8 (1.17%)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21 (1.14%)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0.536519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0.999621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79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2" w:anchor="gene79" w:tooltip="click to view genes" w:history="1">
              <w:r w:rsidRPr="00E24B49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GO:0005794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Golgi apparatus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4 (0.59%)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10 (0.54%)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0.537168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0.999621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80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3" w:anchor="gene80" w:tooltip="click to view genes" w:history="1">
              <w:r w:rsidRPr="00E24B49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GO:0044431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Golgi apparatus part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4 (0.59%)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10 (0.54%)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0.537168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0.999621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81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4" w:anchor="gene81" w:tooltip="click to view genes" w:history="1">
              <w:r w:rsidRPr="00E24B49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GO:0005773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vacuole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20 (2.93%)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54 (2.92%)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0.542874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0.999621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82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5" w:anchor="gene82" w:tooltip="click to view genes" w:history="1">
              <w:r w:rsidRPr="00E24B49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GO:0016469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proton-transporting two-sector ATPase complex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7 (1.03%)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19 (1.03%)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0.587799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0.999621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83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6" w:anchor="gene83" w:tooltip="click to view genes" w:history="1">
              <w:r w:rsidRPr="00E24B49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GO:0005741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mitochondrial outer membrane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 (0.15%)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2 (0.11%)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0.601773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0.999621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84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7" w:anchor="gene84" w:tooltip="click to view genes" w:history="1">
              <w:r w:rsidRPr="00E24B49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GO:0005819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spindle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 (0.15%)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2 (0.11%)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0.601773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0.999621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85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8" w:anchor="gene85" w:tooltip="click to view genes" w:history="1">
              <w:r w:rsidRPr="00E24B49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GO:0005839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proteasome core complex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 (0.15%)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2 (0.11%)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0.601773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0.999621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86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9" w:anchor="gene86" w:tooltip="click to view genes" w:history="1">
              <w:r w:rsidRPr="00E24B49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GO:0009527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plastid outer membrane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 (0.15%)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2 (0.11%)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0.601773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0.999621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87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0" w:anchor="gene87" w:tooltip="click to view genes" w:history="1">
              <w:r w:rsidRPr="00E24B49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GO:0016604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nuclear body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 (0.15%)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2 (0.11%)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0.601773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0.999621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88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1" w:anchor="gene88" w:tooltip="click to view genes" w:history="1">
              <w:r w:rsidRPr="00E24B49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GO:0022624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proteasome accessory complex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 (0.15%)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2 (0.11%)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0.601773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0.999621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89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2" w:anchor="gene89" w:tooltip="click to view genes" w:history="1">
              <w:r w:rsidRPr="00E24B49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GO:0030684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preribosome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 (0.15%)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2 (0.11%)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0.601773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0.999621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90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3" w:anchor="gene90" w:tooltip="click to view genes" w:history="1">
              <w:r w:rsidRPr="00E24B49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GO:0031306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intrinsic component of mitochondrial outer membrane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 (0.15%)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2 (0.11%)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0.601773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0.999621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91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4" w:anchor="gene91" w:tooltip="click to view genes" w:history="1">
              <w:r w:rsidRPr="00E24B49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GO:0042995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cell projection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 (0.15%)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2 (0.11%)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0.601773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0.999621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92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5" w:anchor="gene92" w:tooltip="click to view genes" w:history="1">
              <w:r w:rsidRPr="00E24B49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GO:0044438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microbody part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 (0.15%)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2 (0.11%)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0.601773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0.999621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93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6" w:anchor="gene93" w:tooltip="click to view genes" w:history="1">
              <w:r w:rsidRPr="00E24B49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GO:0044439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peroxisomal part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 (0.15%)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2 (0.11%)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0.601773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0.999621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94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7" w:anchor="gene94" w:tooltip="click to view genes" w:history="1">
              <w:r w:rsidRPr="00E24B49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GO:0098573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intrinsic component of mitochondrial membrane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 (0.15%)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2 (0.11%)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0.601773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0.999621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95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8" w:anchor="gene95" w:tooltip="click to view genes" w:history="1">
              <w:r w:rsidRPr="00E24B49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GO:0005743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mitochondrial inner membrane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4 (0.59%)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11 (0.59%)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0.626046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0.999621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96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9" w:anchor="gene96" w:tooltip="click to view genes" w:history="1">
              <w:r w:rsidRPr="00E24B49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GO:0044428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nuclear part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34 (4.99%)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95 (5.14%)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0.628709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0.999621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97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00" w:anchor="gene97" w:tooltip="click to view genes" w:history="1">
              <w:r w:rsidRPr="00E24B49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GO:0031966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mitochondrial membrane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5 (0.73%)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14 (0.76%)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0.635058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0.999621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98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01" w:anchor="gene98" w:tooltip="click to view genes" w:history="1">
              <w:r w:rsidRPr="00E24B49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GO:0042175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nuclear outer membrane-endoplasmic reticulum membrane network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6 (0.88%)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17 (0.92%)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0.643599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0.999621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99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02" w:anchor="gene99" w:tooltip="click to view genes" w:history="1">
              <w:r w:rsidRPr="00E24B49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GO:0009536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plastid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119 (17.45%)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330 (17.85%)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0.656258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0.999621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100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03" w:anchor="gene100" w:tooltip="click to view genes" w:history="1">
              <w:r w:rsidRPr="00E24B49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GO:0044422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organelle part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157 (23.02%)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435 (23.53%)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0.672409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0.999621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101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04" w:anchor="gene101" w:tooltip="click to view genes" w:history="1">
              <w:r w:rsidRPr="00E24B49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GO:0044446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intracellular organelle part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157 (23.02%)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435 (23.53%)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0.672409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0.999621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102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05" w:anchor="gene102" w:tooltip="click to view genes" w:history="1">
              <w:r w:rsidRPr="00E24B49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GO:0005840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ribosome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42 (6.16%)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119 (6.44%)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0.678641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0.999621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103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06" w:anchor="gene103" w:tooltip="click to view genes" w:history="1">
              <w:r w:rsidRPr="00E24B49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GO:0005634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nucleus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34 (4.99%)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97 (5.25%)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0.686430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0.999621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104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07" w:anchor="gene104" w:tooltip="click to view genes" w:history="1">
              <w:r w:rsidRPr="00E24B49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GO:0030529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intracellular ribonucleoprotein complex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83 (12.17%)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233 (12.6%)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0.690109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0.999621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105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08" w:anchor="gene105" w:tooltip="click to view genes" w:history="1">
              <w:r w:rsidRPr="00E24B49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GO:1990904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ribonucleoprotein complex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83 (12.17%)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233 (12.6%)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0.690109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0.999621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106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09" w:anchor="gene106" w:tooltip="click to view genes" w:history="1">
              <w:r w:rsidRPr="00E24B49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GO:0000325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plant-type vacuole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3 (0.44%)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9 (0.49%)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0.705670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0.999621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107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10" w:anchor="gene107" w:tooltip="click to view genes" w:history="1">
              <w:r w:rsidRPr="00E24B49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GO:0019867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outer membrane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2 (0.29%)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6 (0.32%)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0.715539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0.999621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108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11" w:anchor="gene108" w:tooltip="click to view genes" w:history="1">
              <w:r w:rsidRPr="00E24B49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GO:0015934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large ribosomal subunit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9 (1.32%)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27 (1.46%)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0.716800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0.999621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109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12" w:anchor="gene109" w:tooltip="click to view genes" w:history="1">
              <w:r w:rsidRPr="00E24B49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GO:0000793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condensed chromosome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 (0.15%)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3 (0.16%)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0.748817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0.999621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110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13" w:anchor="gene110" w:tooltip="click to view genes" w:history="1">
              <w:r w:rsidRPr="00E24B49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GO:0005667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transcription factor complex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 (0.15%)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3 (0.16%)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0.748817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0.999621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111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14" w:anchor="gene111" w:tooltip="click to view genes" w:history="1">
              <w:r w:rsidRPr="00E24B49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GO:0044798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nuclear transcription factor complex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 (0.15%)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3 (0.16%)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0.748817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0.999621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112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15" w:anchor="gene112" w:tooltip="click to view genes" w:history="1">
              <w:r w:rsidRPr="00E24B49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GO:0005740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mitochondrial envelope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8 (1.17%)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25 (1.35%)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0.760569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0.999621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113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16" w:anchor="gene113" w:tooltip="click to view genes" w:history="1">
              <w:r w:rsidRPr="00E24B49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GO:0033178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proton-transporting two-sector ATPase complex, catalytic domain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3 (0.44%)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10 (0.54%)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0.777885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0.999621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114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17" w:anchor="gene114" w:tooltip="click to view genes" w:history="1">
              <w:r w:rsidRPr="00E24B49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GO:0000139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Golgi membrane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2 (0.29%)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7 (0.38%)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0.797402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0.999621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115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18" w:anchor="gene115" w:tooltip="click to view genes" w:history="1">
              <w:r w:rsidRPr="00E24B49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GO:0009526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plastid envelope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24 (3.52%)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73 (3.95%)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0.800911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0.999621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116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19" w:anchor="gene116" w:tooltip="click to view genes" w:history="1">
              <w:r w:rsidRPr="00E24B49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GO:0016023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cytoplasmic, membrane-bounded vesicle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3 (0.44%)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11 (0.59%)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0.834824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0.999621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117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20" w:anchor="gene117" w:tooltip="click to view genes" w:history="1">
              <w:r w:rsidRPr="00E24B49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GO:0031410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cytoplasmic vesicle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3 (0.44%)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11 (0.59%)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0.834824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0.999621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118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21" w:anchor="gene118" w:tooltip="click to view genes" w:history="1">
              <w:r w:rsidRPr="00E24B49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GO:0031982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vesicle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3 (0.44%)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11 (0.59%)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0.834824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0.999621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119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22" w:anchor="gene119" w:tooltip="click to view genes" w:history="1">
              <w:r w:rsidRPr="00E24B49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GO:0031988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membrane-bounded vesicle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3 (0.44%)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11 (0.59%)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0.834824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0.999621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120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23" w:anchor="gene120" w:tooltip="click to view genes" w:history="1">
              <w:r w:rsidRPr="00E24B49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GO:0000314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organellar small ribosomal subunit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 (0.15%)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4 (0.22%)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0.841616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0.999621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121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24" w:anchor="gene121" w:tooltip="click to view genes" w:history="1">
              <w:r w:rsidRPr="00E24B49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GO:0033177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proton-transporting two-sector ATPase complex, proton-transporting domain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 (0.15%)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4 (0.22%)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0.841616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0.999621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122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25" w:anchor="gene122" w:tooltip="click to view genes" w:history="1">
              <w:r w:rsidRPr="00E24B49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GO:0000428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DNA-directed RNA polymerase complex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2 (0.29%)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8 (0.43%)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0.857652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0.999621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123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26" w:anchor="gene123" w:tooltip="click to view genes" w:history="1">
              <w:r w:rsidRPr="00E24B49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GO:0012506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vesicle membrane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2 (0.29%)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8 (0.43%)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0.857652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0.999621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124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27" w:anchor="gene124" w:tooltip="click to view genes" w:history="1">
              <w:r w:rsidRPr="00E24B49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GO:0016591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DNA-directed RNA polymerase II, holoenzyme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2 (0.29%)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8 (0.43%)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0.857652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0.999621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125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28" w:anchor="gene125" w:tooltip="click to view genes" w:history="1">
              <w:r w:rsidRPr="00E24B49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GO:0030135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coated vesicle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2 (0.29%)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8 (0.43%)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0.857652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0.999621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126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29" w:anchor="gene126" w:tooltip="click to view genes" w:history="1">
              <w:r w:rsidRPr="00E24B49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GO:0030659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cytoplasmic vesicle membrane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2 (0.29%)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8 (0.43%)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0.857652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0.999621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127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30" w:anchor="gene127" w:tooltip="click to view genes" w:history="1">
              <w:r w:rsidRPr="00E24B49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GO:0030662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coated vesicle membrane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2 (0.29%)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8 (0.43%)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0.857652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0.999621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128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31" w:anchor="gene128" w:tooltip="click to view genes" w:history="1">
              <w:r w:rsidRPr="00E24B49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GO:0030880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RNA polymerase complex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2 (0.29%)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8 (0.43%)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0.857652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0.999621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129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32" w:anchor="gene129" w:tooltip="click to view genes" w:history="1">
              <w:r w:rsidRPr="00E24B49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GO:0044433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cytoplasmic vesicle part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2 (0.29%)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8 (0.43%)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0.857652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0.999621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130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33" w:anchor="gene130" w:tooltip="click to view genes" w:history="1">
              <w:r w:rsidRPr="00E24B49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GO:0055029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nuclear DNA-directed RNA polymerase complex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2 (0.29%)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8 (0.43%)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0.857652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0.999621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131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34" w:anchor="gene131" w:tooltip="click to view genes" w:history="1">
              <w:r w:rsidRPr="00E24B49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GO:0098588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bounding membrane of organelle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8 (1.17%)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28 (1.51%)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0.868951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0.999621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132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35" w:anchor="gene132" w:tooltip="click to view genes" w:history="1">
              <w:r w:rsidRPr="00E24B49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GO:0005654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nucleoplasm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3 (0.44%)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12 (0.65%)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0.878708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0.999621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133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36" w:anchor="gene133" w:tooltip="click to view genes" w:history="1">
              <w:r w:rsidRPr="00E24B49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GO:0044451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nucleoplasm part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3 (0.44%)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12 (0.65%)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0.878708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0.999621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134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37" w:anchor="gene134" w:tooltip="click to view genes" w:history="1">
              <w:r w:rsidRPr="00E24B49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GO:0000313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organellar ribosome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 (0.15%)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5 (0.27%)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0.900162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0.999621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135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38" w:anchor="gene135" w:tooltip="click to view genes" w:history="1">
              <w:r w:rsidRPr="00E24B49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GO:0005829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cytosol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 (0.15%)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5 (0.27%)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0.900162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0.999621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136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39" w:anchor="gene136" w:tooltip="click to view genes" w:history="1">
              <w:r w:rsidRPr="00E24B49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GO:0031300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intrinsic component of organelle membrane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 (0.15%)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5 (0.27%)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0.900162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0.999621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137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40" w:anchor="gene137" w:tooltip="click to view genes" w:history="1">
              <w:r w:rsidRPr="00E24B49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GO:0042170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plastid membrane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 (0.15%)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5 (0.27%)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0.900162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0.999621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138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41" w:anchor="gene138" w:tooltip="click to view genes" w:history="1">
              <w:r w:rsidRPr="00E24B49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GO:0044445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cytosolic part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 (0.15%)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5 (0.27%)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0.900162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0.999621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139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42" w:anchor="gene139" w:tooltip="click to view genes" w:history="1">
              <w:r w:rsidRPr="00E24B49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GO:0061695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transferase complex, transferring phosphorus-containing groups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2 (0.29%)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9 (0.49%)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0.901075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0.999621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140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43" w:anchor="gene140" w:tooltip="click to view genes" w:history="1">
              <w:r w:rsidRPr="00E24B49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GO:0005739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mitochondrion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8 (1.17%)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31 (1.68%)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0.933552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0.999621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141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44" w:anchor="gene141" w:tooltip="click to view genes" w:history="1">
              <w:r w:rsidRPr="00E24B49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GO:0044429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mitochondrial part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8 (1.17%)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31 (1.68%)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0.933552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0.999621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142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45" w:anchor="gene142" w:tooltip="click to view genes" w:history="1">
              <w:r w:rsidRPr="00E24B49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GO:1902494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catalytic complex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5 (0.73%)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21 (1.14%)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0.934503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0.999621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143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46" w:anchor="gene143" w:tooltip="click to view genes" w:history="1">
              <w:r w:rsidRPr="00E24B49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GO:0005783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endoplasmic reticulum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 (0.15%)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7 (0.38%)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0.960368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0.999621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144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47" w:anchor="gene144" w:tooltip="click to view genes" w:history="1">
              <w:r w:rsidRPr="00E24B49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GO:0005789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endoplasmic reticulum membrane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 (0.15%)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7 (0.38%)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0.960368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0.999621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145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48" w:anchor="gene145" w:tooltip="click to view genes" w:history="1">
              <w:r w:rsidRPr="00E24B49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GO:0044432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endoplasmic reticulum part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 (0.15%)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7 (0.38%)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0.960368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0.999621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146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49" w:anchor="gene146" w:tooltip="click to view genes" w:history="1">
              <w:r w:rsidRPr="00E24B49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GO:0012505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endomembrane system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11 (1.61%)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44 (2.38%)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0.968091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0.999621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147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50" w:anchor="gene147" w:tooltip="click to view genes" w:history="1">
              <w:r w:rsidRPr="00E24B49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GO:0030133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transport vesicle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 (0.15%)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8 (0.43%)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0.975042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0.999621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148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51" w:anchor="gene148" w:tooltip="click to view genes" w:history="1">
              <w:r w:rsidRPr="00E24B49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GO:0044444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cytoplasmic part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223 (32.7%)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658 (35.59%)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0.979239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0.999621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149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52" w:anchor="gene149" w:tooltip="click to view genes" w:history="1">
              <w:r w:rsidRPr="00E24B49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GO:0031967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organelle envelope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36 (5.28%)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125 (6.76%)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0.980505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0.999621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150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53" w:anchor="gene150" w:tooltip="click to view genes" w:history="1">
              <w:r w:rsidRPr="00E24B49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GO:0031975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envelope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36 (5.28%)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126 (6.81%)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0.983401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0.999621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151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54" w:anchor="gene151" w:tooltip="click to view genes" w:history="1">
              <w:r w:rsidRPr="00E24B49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GO:0005737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cytoplasm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223 (32.7%)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661 (35.75%)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0.984148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0.999621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152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55" w:anchor="gene152" w:tooltip="click to view genes" w:history="1">
              <w:r w:rsidRPr="00E24B49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GO:0043229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intracellular organelle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335 (49.12%)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971 (52.51%)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0.988771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0.999621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153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56" w:anchor="gene153" w:tooltip="click to view genes" w:history="1">
              <w:r w:rsidRPr="00E24B49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GO:0019866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organelle inner membrane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8 (1.17%)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38 (2.06%)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0.989252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0.999621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154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57" w:anchor="gene154" w:tooltip="click to view genes" w:history="1">
              <w:r w:rsidRPr="00E24B49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GO:0043226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organelle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335 (49.12%)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973 (52.62%)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0.990712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0.999621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155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58" w:anchor="gene155" w:tooltip="click to view genes" w:history="1">
              <w:r w:rsidRPr="00E24B49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GO:0031090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organelle membrane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16 (2.35%)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68 (3.68%)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0.994257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0.999621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156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59" w:anchor="gene156" w:tooltip="click to view genes" w:history="1">
              <w:r w:rsidRPr="00E24B49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GO:1990234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transferase complex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2 (0.29%)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17 (0.92%)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0.995756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0.999621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157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60" w:anchor="gene157" w:tooltip="click to view genes" w:history="1">
              <w:r w:rsidRPr="00E24B49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GO:0005623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cell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475 (69.65%)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1353 (73.17%)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0.996085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0.999621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158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61" w:anchor="gene158" w:tooltip="click to view genes" w:history="1">
              <w:r w:rsidRPr="00E24B49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GO:0044464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cell part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475 (69.65%)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1353 (73.17%)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0.996085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0.999621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159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62" w:anchor="gene159" w:tooltip="click to view genes" w:history="1">
              <w:r w:rsidRPr="00E24B49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GO:0043231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intracellular membrane-bounded organelle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280 (41.06%)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838 (45.32%)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0.997945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0.999621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160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63" w:anchor="gene160" w:tooltip="click to view genes" w:history="1">
              <w:r w:rsidRPr="00E24B49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GO:0044424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intracellular part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437 (64.08%)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1266 (68.47%)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0.999176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0.999621</w:t>
            </w:r>
          </w:p>
        </w:tc>
      </w:tr>
      <w:tr w:rsidR="00394AFA" w:rsidRPr="0090706F" w:rsidTr="00A830CB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161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64" w:anchor="gene161" w:tooltip="click to view genes" w:history="1">
              <w:r w:rsidRPr="00E24B49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GO:0043227</w:t>
              </w:r>
            </w:hyperlink>
          </w:p>
        </w:tc>
        <w:tc>
          <w:tcPr>
            <w:tcW w:w="1313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membrane-bounded organelle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282 (41.35%)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854 (46.19%)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0.999409</w:t>
            </w:r>
          </w:p>
        </w:tc>
        <w:tc>
          <w:tcPr>
            <w:tcW w:w="660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0.999621</w:t>
            </w:r>
          </w:p>
        </w:tc>
      </w:tr>
      <w:tr w:rsidR="00394AFA" w:rsidRPr="0090706F" w:rsidTr="00A830CB">
        <w:tc>
          <w:tcPr>
            <w:tcW w:w="23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162</w:t>
            </w:r>
          </w:p>
        </w:tc>
        <w:tc>
          <w:tcPr>
            <w:tcW w:w="82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65" w:anchor="gene162" w:tooltip="click to view genes" w:history="1">
              <w:r w:rsidRPr="00E24B49">
                <w:rPr>
                  <w:rStyle w:val="Hyperlink"/>
                  <w:rFonts w:ascii="微软雅黑" w:hAnsi="微软雅黑" w:cs="宋体"/>
                  <w:sz w:val="21"/>
                  <w:szCs w:val="21"/>
                </w:rPr>
                <w:t>GO:0005622</w:t>
              </w:r>
            </w:hyperlink>
          </w:p>
        </w:tc>
        <w:tc>
          <w:tcPr>
            <w:tcW w:w="1313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intracellular</w:t>
            </w:r>
          </w:p>
        </w:tc>
        <w:tc>
          <w:tcPr>
            <w:tcW w:w="73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441 (64.66%)</w:t>
            </w:r>
          </w:p>
        </w:tc>
        <w:tc>
          <w:tcPr>
            <w:tcW w:w="604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1282 (69.33%)</w:t>
            </w:r>
          </w:p>
        </w:tc>
        <w:tc>
          <w:tcPr>
            <w:tcW w:w="629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0.999621</w:t>
            </w:r>
          </w:p>
        </w:tc>
        <w:tc>
          <w:tcPr>
            <w:tcW w:w="660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394AFA" w:rsidRPr="00E24B49" w:rsidRDefault="00394AFA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E24B49">
              <w:rPr>
                <w:rFonts w:ascii="微软雅黑" w:hAnsi="微软雅黑" w:cs="宋体"/>
                <w:sz w:val="21"/>
                <w:szCs w:val="21"/>
              </w:rPr>
              <w:t>0.999621</w:t>
            </w:r>
          </w:p>
        </w:tc>
      </w:tr>
    </w:tbl>
    <w:p w:rsidR="00394AFA" w:rsidRDefault="00394AFA" w:rsidP="00323B43"/>
    <w:sectPr w:rsidR="00394AFA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24B49"/>
    <w:rsid w:val="0003727A"/>
    <w:rsid w:val="0024528D"/>
    <w:rsid w:val="00323B43"/>
    <w:rsid w:val="00394AFA"/>
    <w:rsid w:val="003D37D8"/>
    <w:rsid w:val="004358AB"/>
    <w:rsid w:val="00696DB3"/>
    <w:rsid w:val="008B7726"/>
    <w:rsid w:val="0090706F"/>
    <w:rsid w:val="00A830CB"/>
    <w:rsid w:val="00A928E1"/>
    <w:rsid w:val="00E24B49"/>
    <w:rsid w:val="00E32C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微软雅黑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3B43"/>
    <w:pPr>
      <w:adjustRightInd w:val="0"/>
      <w:snapToGrid w:val="0"/>
      <w:spacing w:after="200"/>
    </w:pPr>
    <w:rPr>
      <w:rFonts w:ascii="Tahoma" w:hAnsi="Tahoma"/>
      <w:kern w:val="0"/>
      <w:sz w:val="2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E24B49"/>
    <w:rPr>
      <w:rFonts w:cs="Times New Roman"/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rsid w:val="00E24B49"/>
    <w:rPr>
      <w:rFonts w:cs="Times New Roman"/>
      <w:color w:val="8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70861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086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1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2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4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4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6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6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8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8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1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3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3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5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5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0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3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3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5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5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7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7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0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2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2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4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4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9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9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6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6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2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2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4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4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6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6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1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1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3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3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8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8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5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5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3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3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5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0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0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2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2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5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7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7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9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9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4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4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6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6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2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2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3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4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5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0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1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1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2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3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4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5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6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6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7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7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8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8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9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9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0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2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3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3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4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4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5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5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6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3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0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3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5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5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7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9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0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2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2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4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4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67" Type="http://schemas.openxmlformats.org/officeDocument/2006/relationships/theme" Target="theme/theme1.xml"/><Relationship Id="rId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7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9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6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2" Type="http://schemas.openxmlformats.org/officeDocument/2006/relationships/settings" Target="settings.xml"/><Relationship Id="rId2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2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4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4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6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8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1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1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3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3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5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6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8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5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3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3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5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7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0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0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2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4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5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7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9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9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2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4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6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3" Type="http://schemas.openxmlformats.org/officeDocument/2006/relationships/webSettings" Target="webSettings.xml"/><Relationship Id="rId2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4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6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1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3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5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2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4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6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8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8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1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3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Relationship Id="rId15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C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</TotalTime>
  <Pages>11</Pages>
  <Words>9376</Words>
  <Characters>-32766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微软用户</cp:lastModifiedBy>
  <cp:revision>2</cp:revision>
  <dcterms:created xsi:type="dcterms:W3CDTF">2018-12-23T08:40:00Z</dcterms:created>
  <dcterms:modified xsi:type="dcterms:W3CDTF">2019-11-20T10:05:00Z</dcterms:modified>
</cp:coreProperties>
</file>